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B35" w:rsidRDefault="00940B35">
      <w:pPr>
        <w:pBdr>
          <w:bottom w:val="single" w:sz="6" w:space="1" w:color="auto"/>
        </w:pBdr>
        <w:rPr>
          <w:noProof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6" type="#_x0000_t75" style="position:absolute;margin-left:-1in;margin-top:-70.85pt;width:596.4pt;height:753pt;z-index:-251658240;visibility:visible" wrapcoords="-30 0 -30 21578 21600 21578 21600 0 -30 0">
            <v:imagedata r:id="rId4" o:title=""/>
            <w10:wrap type="tight"/>
          </v:shape>
        </w:pict>
      </w:r>
      <w:r>
        <w:rPr>
          <w:noProof/>
          <w:lang w:eastAsia="cs-CZ"/>
        </w:rPr>
        <w:t>Přiřaďte obrázek 1 a 2 ke správné větě A, B a dvojice zapište:</w:t>
      </w:r>
    </w:p>
    <w:p w:rsidR="00940B35" w:rsidRDefault="00940B35">
      <w:pPr>
        <w:pBdr>
          <w:bottom w:val="single" w:sz="6" w:space="1" w:color="auto"/>
        </w:pBd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  <w:r>
        <w:rPr>
          <w:noProof/>
          <w:lang w:eastAsia="cs-CZ"/>
        </w:rPr>
        <w:t>Stručně vysvětli, proč jsi provedl(a) toto přiřazení:</w:t>
      </w:r>
    </w:p>
    <w:p w:rsidR="00940B35" w:rsidRPr="00D7193F" w:rsidRDefault="00940B35" w:rsidP="00D7193F">
      <w:pPr>
        <w:pBdr>
          <w:bottom w:val="single" w:sz="6" w:space="1" w:color="auto"/>
        </w:pBdr>
        <w:spacing w:line="240" w:lineRule="auto"/>
        <w:rPr>
          <w:noProof/>
          <w:sz w:val="2"/>
          <w:szCs w:val="2"/>
          <w:lang w:eastAsia="cs-CZ"/>
        </w:rPr>
      </w:pPr>
    </w:p>
    <w:p w:rsidR="00940B35" w:rsidRDefault="00940B35" w:rsidP="00D7193F">
      <w:pPr>
        <w:pBdr>
          <w:bottom w:val="single" w:sz="6" w:space="1" w:color="auto"/>
        </w:pBdr>
        <w:rPr>
          <w:noProof/>
          <w:lang w:eastAsia="cs-CZ"/>
        </w:rPr>
      </w:pPr>
    </w:p>
    <w:p w:rsidR="00940B35" w:rsidRPr="00D7193F" w:rsidRDefault="00940B35" w:rsidP="00D7193F">
      <w:pPr>
        <w:spacing w:line="240" w:lineRule="auto"/>
        <w:rPr>
          <w:noProof/>
          <w:sz w:val="2"/>
          <w:szCs w:val="2"/>
          <w:lang w:eastAsia="cs-CZ"/>
        </w:rPr>
      </w:pPr>
    </w:p>
    <w:p w:rsidR="00940B35" w:rsidRDefault="00940B35" w:rsidP="00D7193F">
      <w:pPr>
        <w:pBdr>
          <w:bottom w:val="single" w:sz="6" w:space="1" w:color="auto"/>
        </w:pBd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</w:p>
    <w:p w:rsidR="00940B35" w:rsidRPr="00D7193F" w:rsidRDefault="00940B35">
      <w:pPr>
        <w:rPr>
          <w:b/>
          <w:bCs/>
          <w:noProof/>
          <w:u w:val="single"/>
          <w:lang w:eastAsia="cs-CZ"/>
        </w:rPr>
      </w:pPr>
      <w:r w:rsidRPr="00D7193F">
        <w:rPr>
          <w:b/>
          <w:bCs/>
          <w:noProof/>
          <w:u w:val="single"/>
          <w:lang w:eastAsia="cs-CZ"/>
        </w:rPr>
        <w:t>Úkol navíc:</w:t>
      </w:r>
    </w:p>
    <w:p w:rsidR="00940B35" w:rsidRDefault="00940B35">
      <w:pPr>
        <w:rPr>
          <w:noProof/>
          <w:lang w:eastAsia="cs-CZ"/>
        </w:rPr>
      </w:pPr>
      <w:r>
        <w:rPr>
          <w:noProof/>
          <w:lang w:eastAsia="cs-CZ"/>
        </w:rPr>
        <w:t>Vyhledej na internetu příklady ekosystémů.</w:t>
      </w:r>
    </w:p>
    <w:p w:rsidR="00940B35" w:rsidRDefault="00940B35" w:rsidP="00D7193F">
      <w:pPr>
        <w:pBdr>
          <w:bottom w:val="single" w:sz="6" w:space="1" w:color="auto"/>
        </w:pBdr>
        <w:rPr>
          <w:noProof/>
          <w:lang w:eastAsia="cs-CZ"/>
        </w:rPr>
      </w:pPr>
    </w:p>
    <w:p w:rsidR="00940B35" w:rsidRPr="00D7193F" w:rsidRDefault="00940B35" w:rsidP="00D7193F">
      <w:pPr>
        <w:spacing w:line="240" w:lineRule="auto"/>
        <w:rPr>
          <w:noProof/>
          <w:sz w:val="2"/>
          <w:szCs w:val="2"/>
          <w:lang w:eastAsia="cs-CZ"/>
        </w:rPr>
      </w:pPr>
    </w:p>
    <w:p w:rsidR="00940B35" w:rsidRPr="00D7193F" w:rsidRDefault="00940B35" w:rsidP="00D7193F">
      <w:pPr>
        <w:pBdr>
          <w:bottom w:val="single" w:sz="6" w:space="1" w:color="auto"/>
        </w:pBdr>
        <w:rPr>
          <w:noProof/>
          <w:sz w:val="2"/>
          <w:szCs w:val="2"/>
          <w:lang w:eastAsia="cs-CZ"/>
        </w:rPr>
      </w:pPr>
    </w:p>
    <w:p w:rsidR="00940B35" w:rsidRPr="00D7193F" w:rsidRDefault="00940B35" w:rsidP="00D7193F">
      <w:pPr>
        <w:pBdr>
          <w:bottom w:val="single" w:sz="6" w:space="1" w:color="auto"/>
        </w:pBdr>
        <w:rPr>
          <w:noProof/>
          <w:sz w:val="2"/>
          <w:szCs w:val="2"/>
          <w:lang w:eastAsia="cs-CZ"/>
        </w:rPr>
      </w:pPr>
    </w:p>
    <w:p w:rsidR="00940B35" w:rsidRPr="00D7193F" w:rsidRDefault="00940B35" w:rsidP="00D7193F">
      <w:pPr>
        <w:spacing w:line="240" w:lineRule="auto"/>
        <w:rPr>
          <w:noProof/>
          <w:sz w:val="2"/>
          <w:szCs w:val="2"/>
          <w:lang w:eastAsia="cs-CZ"/>
        </w:rPr>
      </w:pPr>
    </w:p>
    <w:p w:rsidR="00940B35" w:rsidRPr="00D7193F" w:rsidRDefault="00940B35" w:rsidP="00D7193F">
      <w:pPr>
        <w:pBdr>
          <w:bottom w:val="single" w:sz="6" w:space="1" w:color="auto"/>
        </w:pBdr>
        <w:rPr>
          <w:noProof/>
          <w:sz w:val="2"/>
          <w:szCs w:val="2"/>
          <w:lang w:eastAsia="cs-CZ"/>
        </w:rPr>
      </w:pPr>
    </w:p>
    <w:p w:rsidR="00940B35" w:rsidRPr="00D7193F" w:rsidRDefault="00940B35" w:rsidP="00D7193F">
      <w:pPr>
        <w:pBdr>
          <w:bottom w:val="single" w:sz="6" w:space="1" w:color="auto"/>
        </w:pBdr>
        <w:rPr>
          <w:noProof/>
          <w:sz w:val="2"/>
          <w:szCs w:val="2"/>
          <w:lang w:eastAsia="cs-CZ"/>
        </w:rPr>
      </w:pPr>
    </w:p>
    <w:p w:rsidR="00940B35" w:rsidRPr="00D7193F" w:rsidRDefault="00940B35" w:rsidP="00D7193F">
      <w:pPr>
        <w:spacing w:line="240" w:lineRule="auto"/>
        <w:rPr>
          <w:noProof/>
          <w:sz w:val="2"/>
          <w:szCs w:val="2"/>
          <w:lang w:eastAsia="cs-CZ"/>
        </w:rPr>
      </w:pPr>
    </w:p>
    <w:p w:rsidR="00940B35" w:rsidRDefault="00940B35" w:rsidP="00D7193F">
      <w:pPr>
        <w:pBdr>
          <w:bottom w:val="single" w:sz="6" w:space="1" w:color="auto"/>
        </w:pBd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</w:p>
    <w:p w:rsidR="00940B35" w:rsidRDefault="00940B35">
      <w:pPr>
        <w:rPr>
          <w:noProof/>
          <w:lang w:eastAsia="cs-CZ"/>
        </w:rPr>
      </w:pPr>
    </w:p>
    <w:p w:rsidR="00940B35" w:rsidRDefault="00940B35"/>
    <w:p w:rsidR="00940B35" w:rsidRDefault="00940B35"/>
    <w:p w:rsidR="00940B35" w:rsidRDefault="00940B35"/>
    <w:p w:rsidR="00940B35" w:rsidRDefault="00940B35"/>
    <w:p w:rsidR="00940B35" w:rsidRDefault="00940B35"/>
    <w:sectPr w:rsidR="00940B35" w:rsidSect="00D7193F"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5D76"/>
    <w:rsid w:val="001B1099"/>
    <w:rsid w:val="002953D1"/>
    <w:rsid w:val="008D11AB"/>
    <w:rsid w:val="00940B35"/>
    <w:rsid w:val="00BF5D76"/>
    <w:rsid w:val="00D7193F"/>
    <w:rsid w:val="00EB4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99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2</Pages>
  <Words>28</Words>
  <Characters>170</Characters>
  <Application>Microsoft Office Outlook</Application>
  <DocSecurity>0</DocSecurity>
  <Lines>0</Lines>
  <Paragraphs>0</Paragraphs>
  <ScaleCrop>false</ScaleCrop>
  <Company>ZŠ Na Líše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Porschova</dc:creator>
  <cp:keywords/>
  <dc:description/>
  <cp:lastModifiedBy>zajickova</cp:lastModifiedBy>
  <cp:revision>3</cp:revision>
  <cp:lastPrinted>2012-09-03T12:54:00Z</cp:lastPrinted>
  <dcterms:created xsi:type="dcterms:W3CDTF">2010-09-09T11:37:00Z</dcterms:created>
  <dcterms:modified xsi:type="dcterms:W3CDTF">2012-09-03T12:55:00Z</dcterms:modified>
</cp:coreProperties>
</file>